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34C" w:rsidRDefault="003F534C" w:rsidP="008E52B7">
      <w:pPr>
        <w:pStyle w:val="NoSpacing"/>
        <w:ind w:firstLine="3969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УТВЕРЖДЕНО</w:t>
      </w:r>
    </w:p>
    <w:p w:rsidR="003F534C" w:rsidRPr="001346E8" w:rsidRDefault="003F534C" w:rsidP="00391ADF">
      <w:pPr>
        <w:pStyle w:val="NoSpacing"/>
        <w:ind w:firstLine="396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</w:t>
      </w:r>
    </w:p>
    <w:p w:rsidR="003F534C" w:rsidRDefault="003F534C" w:rsidP="00391ADF">
      <w:pPr>
        <w:pStyle w:val="NoSpacing"/>
        <w:ind w:firstLine="396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МБУ «СШ по шахматам»</w:t>
      </w:r>
    </w:p>
    <w:p w:rsidR="003F534C" w:rsidRDefault="003F534C" w:rsidP="00391ADF">
      <w:pPr>
        <w:pStyle w:val="NoSpacing"/>
        <w:ind w:firstLine="396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________________В.А. Ковалев</w:t>
      </w:r>
    </w:p>
    <w:p w:rsidR="003F534C" w:rsidRPr="00703C30" w:rsidRDefault="003F534C" w:rsidP="00703C30">
      <w:pPr>
        <w:pStyle w:val="NoSpacing"/>
        <w:ind w:firstLine="396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«______»______________20____г.</w:t>
      </w:r>
    </w:p>
    <w:p w:rsidR="003F534C" w:rsidRPr="00D35F3E" w:rsidRDefault="003F534C" w:rsidP="00D35F3E">
      <w:pPr>
        <w:tabs>
          <w:tab w:val="left" w:pos="1162"/>
        </w:tabs>
      </w:pPr>
      <w:r>
        <w:tab/>
      </w:r>
    </w:p>
    <w:p w:rsidR="003F534C" w:rsidRDefault="003F534C" w:rsidP="00D35F3E">
      <w:pPr>
        <w:pStyle w:val="BodyText"/>
        <w:spacing w:after="0"/>
        <w:jc w:val="center"/>
        <w:rPr>
          <w:rStyle w:val="Strong"/>
          <w:color w:val="0D1216"/>
        </w:rPr>
      </w:pPr>
      <w:r w:rsidRPr="00FF49A0">
        <w:rPr>
          <w:rStyle w:val="Strong"/>
          <w:color w:val="0D1216"/>
        </w:rPr>
        <w:t xml:space="preserve">Стандарты и процедуры, </w:t>
      </w:r>
      <w:r w:rsidRPr="00FF49A0">
        <w:rPr>
          <w:bCs/>
          <w:color w:val="0D1216"/>
        </w:rPr>
        <w:br/>
      </w:r>
      <w:r w:rsidRPr="00FF49A0">
        <w:rPr>
          <w:rStyle w:val="Strong"/>
          <w:color w:val="0D1216"/>
        </w:rPr>
        <w:t xml:space="preserve">направленные на обеспечение добросовестной работы и поведения работников </w:t>
      </w:r>
    </w:p>
    <w:p w:rsidR="003F534C" w:rsidRPr="00FF49A0" w:rsidRDefault="003F534C" w:rsidP="00D35F3E">
      <w:pPr>
        <w:pStyle w:val="BodyText"/>
        <w:spacing w:after="0"/>
        <w:jc w:val="center"/>
        <w:rPr>
          <w:rStyle w:val="Strong"/>
          <w:b w:val="0"/>
          <w:color w:val="0D1216"/>
        </w:rPr>
      </w:pPr>
      <w:r w:rsidRPr="00FF49A0">
        <w:rPr>
          <w:rStyle w:val="Strong"/>
          <w:color w:val="0D1216"/>
        </w:rPr>
        <w:t xml:space="preserve">муниципального </w:t>
      </w:r>
      <w:r>
        <w:rPr>
          <w:rStyle w:val="Strong"/>
          <w:color w:val="0D1216"/>
        </w:rPr>
        <w:t>бюджетного</w:t>
      </w:r>
      <w:r w:rsidRPr="00FF49A0">
        <w:rPr>
          <w:rStyle w:val="Strong"/>
          <w:color w:val="0D1216"/>
        </w:rPr>
        <w:t xml:space="preserve"> учреждения</w:t>
      </w:r>
    </w:p>
    <w:p w:rsidR="003F534C" w:rsidRPr="00FF49A0" w:rsidRDefault="003F534C" w:rsidP="00D35F3E">
      <w:pPr>
        <w:pStyle w:val="BodyText"/>
        <w:spacing w:after="0"/>
        <w:jc w:val="center"/>
        <w:rPr>
          <w:rStyle w:val="Strong"/>
          <w:b w:val="0"/>
          <w:bCs w:val="0"/>
          <w:color w:val="0D1216"/>
        </w:rPr>
      </w:pPr>
      <w:r>
        <w:rPr>
          <w:rStyle w:val="Strong"/>
          <w:color w:val="0D1216"/>
        </w:rPr>
        <w:t xml:space="preserve"> «Спортивная школа по шахматам» Альметьевского муниципального района Республики Татарстан</w:t>
      </w:r>
    </w:p>
    <w:p w:rsidR="003F534C" w:rsidRPr="00FF49A0" w:rsidRDefault="003F534C" w:rsidP="00D35F3E">
      <w:pPr>
        <w:pStyle w:val="BodyText"/>
        <w:spacing w:before="340" w:after="340"/>
        <w:jc w:val="center"/>
      </w:pPr>
      <w:r w:rsidRPr="00FF49A0">
        <w:rPr>
          <w:rStyle w:val="Strong"/>
          <w:color w:val="0D1216"/>
        </w:rPr>
        <w:t>1. Общие положения</w:t>
      </w:r>
    </w:p>
    <w:p w:rsidR="003F534C" w:rsidRPr="00FF49A0" w:rsidRDefault="003F534C" w:rsidP="00D35F3E">
      <w:pPr>
        <w:pStyle w:val="BodyText"/>
        <w:spacing w:after="227"/>
        <w:jc w:val="both"/>
        <w:rPr>
          <w:color w:val="0D1216"/>
        </w:rPr>
      </w:pPr>
      <w:r w:rsidRPr="00FF49A0">
        <w:rPr>
          <w:color w:val="0D1216"/>
        </w:rPr>
        <w:t>1.1. Нормы стандартов и процедур, направленных на обеспечение добросовестной работы и поведения работников (далее – стандарты), воплощают в себе основные ценности и устанавливают обязательные для всех работников этические требования, являясь практическим руководством к действию.</w:t>
      </w:r>
    </w:p>
    <w:p w:rsidR="003F534C" w:rsidRDefault="003F534C" w:rsidP="00703C30">
      <w:pPr>
        <w:pStyle w:val="BodyText"/>
        <w:spacing w:after="0"/>
        <w:jc w:val="both"/>
        <w:rPr>
          <w:color w:val="0D1216"/>
        </w:rPr>
      </w:pPr>
      <w:r w:rsidRPr="00703C30">
        <w:rPr>
          <w:color w:val="0D1216"/>
        </w:rPr>
        <w:t xml:space="preserve">1.2. Стандарты призваны установить ключевые принципы, которыми должны руководствоваться работники </w:t>
      </w:r>
      <w:r w:rsidRPr="00703C30">
        <w:rPr>
          <w:rStyle w:val="Strong"/>
          <w:b w:val="0"/>
          <w:color w:val="0D1216"/>
        </w:rPr>
        <w:t>муниципального бюджетного учреждения</w:t>
      </w:r>
      <w:r>
        <w:rPr>
          <w:rStyle w:val="Strong"/>
          <w:b w:val="0"/>
          <w:color w:val="0D1216"/>
        </w:rPr>
        <w:t xml:space="preserve"> «С</w:t>
      </w:r>
      <w:r w:rsidRPr="00703C30">
        <w:rPr>
          <w:rStyle w:val="Strong"/>
          <w:b w:val="0"/>
          <w:color w:val="0D1216"/>
        </w:rPr>
        <w:t>портивная школа по шахматам</w:t>
      </w:r>
      <w:r>
        <w:rPr>
          <w:rStyle w:val="Strong"/>
          <w:b w:val="0"/>
          <w:color w:val="0D1216"/>
        </w:rPr>
        <w:t>»</w:t>
      </w:r>
      <w:r w:rsidRPr="00703C30">
        <w:rPr>
          <w:rStyle w:val="Strong"/>
          <w:b w:val="0"/>
          <w:color w:val="0D1216"/>
        </w:rPr>
        <w:t xml:space="preserve"> Альметьевского муниципальн</w:t>
      </w:r>
      <w:r>
        <w:rPr>
          <w:rStyle w:val="Strong"/>
          <w:b w:val="0"/>
          <w:color w:val="0D1216"/>
        </w:rPr>
        <w:t xml:space="preserve">ого района Республики Татарстан </w:t>
      </w:r>
      <w:r>
        <w:rPr>
          <w:color w:val="0D1216"/>
        </w:rPr>
        <w:t>(далее – СШ</w:t>
      </w:r>
      <w:r w:rsidRPr="00FF49A0">
        <w:rPr>
          <w:color w:val="0D1216"/>
        </w:rPr>
        <w:t>)</w:t>
      </w:r>
      <w:r>
        <w:rPr>
          <w:color w:val="0D1216"/>
        </w:rPr>
        <w:t>.</w:t>
      </w:r>
    </w:p>
    <w:p w:rsidR="003F534C" w:rsidRPr="00703C30" w:rsidRDefault="003F534C" w:rsidP="00703C30">
      <w:pPr>
        <w:pStyle w:val="BodyText"/>
        <w:spacing w:after="0"/>
        <w:jc w:val="both"/>
        <w:rPr>
          <w:bCs/>
          <w:color w:val="0D1216"/>
        </w:rPr>
      </w:pPr>
    </w:p>
    <w:p w:rsidR="003F534C" w:rsidRPr="00C73896" w:rsidRDefault="003F534C" w:rsidP="00D35F3E">
      <w:pPr>
        <w:pStyle w:val="NoSpacing"/>
        <w:jc w:val="both"/>
        <w:rPr>
          <w:rStyle w:val="Strong"/>
          <w:rFonts w:ascii="Times New Roman" w:hAnsi="Times New Roman"/>
          <w:sz w:val="24"/>
          <w:szCs w:val="24"/>
        </w:rPr>
      </w:pPr>
      <w:r w:rsidRPr="00C73896">
        <w:rPr>
          <w:rFonts w:ascii="Times New Roman" w:hAnsi="Times New Roman"/>
          <w:sz w:val="24"/>
          <w:szCs w:val="24"/>
        </w:rPr>
        <w:t>1.3. Стандарты устанавливаются на основании Конституции РФ, Федерального закона от 29.12.2012 года №273-ФЗ «Об образовании в Российской Федерации», Федерального закона от 25.12.2008 года № 273-ФЗ «О противодействии коррупции» и принятых в соответствии с ними иных законодательных и локальных актов, норм международного права, а также общечеловеческих моральных норм и традиций.</w:t>
      </w:r>
    </w:p>
    <w:p w:rsidR="003F534C" w:rsidRDefault="003F534C" w:rsidP="00D35F3E">
      <w:pPr>
        <w:pStyle w:val="NoSpacing"/>
        <w:jc w:val="center"/>
        <w:rPr>
          <w:rStyle w:val="Strong"/>
          <w:rFonts w:ascii="Times New Roman" w:hAnsi="Times New Roman"/>
          <w:color w:val="0D1216"/>
          <w:sz w:val="24"/>
          <w:szCs w:val="24"/>
        </w:rPr>
      </w:pPr>
    </w:p>
    <w:p w:rsidR="003F534C" w:rsidRDefault="003F534C" w:rsidP="00D35F3E">
      <w:pPr>
        <w:pStyle w:val="NoSpacing"/>
        <w:jc w:val="center"/>
        <w:rPr>
          <w:rStyle w:val="Strong"/>
          <w:rFonts w:ascii="Times New Roman" w:hAnsi="Times New Roman"/>
          <w:color w:val="0D1216"/>
          <w:sz w:val="24"/>
          <w:szCs w:val="24"/>
        </w:rPr>
      </w:pPr>
      <w:r w:rsidRPr="00C73896">
        <w:rPr>
          <w:rStyle w:val="Strong"/>
          <w:rFonts w:ascii="Times New Roman" w:hAnsi="Times New Roman"/>
          <w:color w:val="0D1216"/>
          <w:sz w:val="24"/>
          <w:szCs w:val="24"/>
        </w:rPr>
        <w:t>2. Ценности</w:t>
      </w:r>
    </w:p>
    <w:p w:rsidR="003F534C" w:rsidRPr="00C73896" w:rsidRDefault="003F534C" w:rsidP="00D35F3E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3F534C" w:rsidRPr="00FF49A0" w:rsidRDefault="003F534C" w:rsidP="00D35F3E">
      <w:pPr>
        <w:pStyle w:val="BodyText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2.1. При осуществлении своей деятельности работник </w:t>
      </w:r>
      <w:r>
        <w:rPr>
          <w:color w:val="0D1216"/>
        </w:rPr>
        <w:t xml:space="preserve"> СШ</w:t>
      </w:r>
      <w:r w:rsidRPr="00FF49A0">
        <w:rPr>
          <w:color w:val="0D1216"/>
        </w:rPr>
        <w:t xml:space="preserve"> руководствуется следующими принципами: добросовестность, прозрачность, развитие.</w:t>
      </w:r>
    </w:p>
    <w:p w:rsidR="003F534C" w:rsidRPr="00FF49A0" w:rsidRDefault="003F534C" w:rsidP="00D35F3E">
      <w:pPr>
        <w:pStyle w:val="BodyText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2.2. Добросовестность означает непреклонное следование требованиям закона и надлежащее выполнение обязательств, принимаемых обществом. </w:t>
      </w:r>
      <w:r w:rsidRPr="00FF49A0">
        <w:rPr>
          <w:color w:val="0D1216"/>
          <w:spacing w:val="-4"/>
        </w:rPr>
        <w:t>Главная цель –</w:t>
      </w:r>
      <w:r w:rsidRPr="00FF49A0">
        <w:rPr>
          <w:color w:val="0D1216"/>
        </w:rPr>
        <w:t xml:space="preserve"> общекультурные, общечеловеческие, общегосударственные требования к деятельности работника.</w:t>
      </w:r>
    </w:p>
    <w:p w:rsidR="003F534C" w:rsidRPr="00FF49A0" w:rsidRDefault="003F534C" w:rsidP="00D35F3E">
      <w:pPr>
        <w:pStyle w:val="BodyText"/>
        <w:spacing w:after="227"/>
        <w:jc w:val="both"/>
        <w:rPr>
          <w:rStyle w:val="Strong"/>
        </w:rPr>
      </w:pPr>
      <w:r w:rsidRPr="00FF49A0">
        <w:rPr>
          <w:color w:val="0D1216"/>
        </w:rPr>
        <w:t xml:space="preserve">2.3. Прозрачность означает обеспечение доступности информации о деятельности </w:t>
      </w:r>
      <w:r>
        <w:rPr>
          <w:color w:val="0D1216"/>
        </w:rPr>
        <w:t xml:space="preserve"> СШ</w:t>
      </w:r>
      <w:r w:rsidRPr="00FF49A0">
        <w:rPr>
          <w:color w:val="0D1216"/>
        </w:rPr>
        <w:t xml:space="preserve">. Вся деятельность </w:t>
      </w:r>
      <w:r>
        <w:rPr>
          <w:color w:val="0D1216"/>
        </w:rPr>
        <w:t>СШ</w:t>
      </w:r>
      <w:r w:rsidRPr="00FF49A0">
        <w:rPr>
          <w:color w:val="0D1216"/>
        </w:rPr>
        <w:t xml:space="preserve"> осуществляется в соответствии со строго документированными процедурами, строится на надлежащем выполнении требований закона и внутренних локальных актов.</w:t>
      </w:r>
    </w:p>
    <w:p w:rsidR="003F534C" w:rsidRPr="00FF49A0" w:rsidRDefault="003F534C" w:rsidP="00D35F3E">
      <w:pPr>
        <w:pStyle w:val="BodyText"/>
        <w:spacing w:after="227"/>
        <w:jc w:val="center"/>
        <w:rPr>
          <w:rStyle w:val="Strong"/>
          <w:color w:val="0D1216"/>
        </w:rPr>
      </w:pPr>
      <w:r w:rsidRPr="00FF49A0">
        <w:rPr>
          <w:rStyle w:val="Strong"/>
          <w:color w:val="0D1216"/>
        </w:rPr>
        <w:t>3. Противодействие коррупции</w:t>
      </w:r>
    </w:p>
    <w:p w:rsidR="003F534C" w:rsidRPr="00FF49A0" w:rsidRDefault="003F534C" w:rsidP="00D35F3E">
      <w:pPr>
        <w:pStyle w:val="BodyText"/>
        <w:spacing w:after="227"/>
        <w:jc w:val="both"/>
      </w:pPr>
      <w:r w:rsidRPr="00FF49A0">
        <w:rPr>
          <w:rStyle w:val="Strong"/>
          <w:color w:val="0D1216"/>
        </w:rPr>
        <w:t> </w:t>
      </w:r>
      <w:r w:rsidRPr="00FF49A0">
        <w:rPr>
          <w:color w:val="0D1216"/>
        </w:rPr>
        <w:t xml:space="preserve">3.1. Приоритетом в деятельности </w:t>
      </w:r>
      <w:r>
        <w:rPr>
          <w:color w:val="0D1216"/>
        </w:rPr>
        <w:t xml:space="preserve"> СШ</w:t>
      </w:r>
      <w:r w:rsidRPr="00FF49A0">
        <w:rPr>
          <w:color w:val="0D1216"/>
        </w:rPr>
        <w:t xml:space="preserve"> является строгое соблюдение законов и других нормативных актов, которые служат основой для осуществления всех рабочих процессов в коллективе, центральным ориентиром при планировании деятельности и формировании стратегии его развития.</w:t>
      </w:r>
    </w:p>
    <w:p w:rsidR="003F534C" w:rsidRPr="00FF49A0" w:rsidRDefault="003F534C" w:rsidP="00D35F3E">
      <w:pPr>
        <w:pStyle w:val="BodyText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3.2. Для работников </w:t>
      </w:r>
      <w:r>
        <w:rPr>
          <w:color w:val="0D1216"/>
        </w:rPr>
        <w:t>СШ</w:t>
      </w:r>
      <w:r w:rsidRPr="00FF49A0">
        <w:rPr>
          <w:color w:val="0D1216"/>
        </w:rPr>
        <w:t xml:space="preserve"> недопустимо нарушение закона. Этот ведущий принцип действует на всех уровнях деятельности, начиная с руководителя и заканчивая всеми работниками. Каждый работник, совершивший правонарушение, несет ответственность в дисциплинарном, административном, гражданско-правовом и уголовном порядке.  </w:t>
      </w:r>
    </w:p>
    <w:p w:rsidR="003F534C" w:rsidRPr="00FF49A0" w:rsidRDefault="003F534C" w:rsidP="00D35F3E">
      <w:pPr>
        <w:pStyle w:val="BodyText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3.3. Важнейшей мерой по поддержанию безупречной репутации </w:t>
      </w:r>
      <w:r>
        <w:rPr>
          <w:color w:val="0D1216"/>
        </w:rPr>
        <w:t xml:space="preserve"> СШ</w:t>
      </w:r>
      <w:r w:rsidRPr="00FF49A0">
        <w:rPr>
          <w:color w:val="0D1216"/>
        </w:rPr>
        <w:t xml:space="preserve"> является ответственное и добросовестное выполнение обязательств, соблюдение этических правил и норм, что является системой определенных нравственных стандартов поведения, обеспечивающей реализацию уставных видов деятельности </w:t>
      </w:r>
      <w:r>
        <w:rPr>
          <w:color w:val="0D1216"/>
        </w:rPr>
        <w:t xml:space="preserve"> СШ</w:t>
      </w:r>
      <w:r w:rsidRPr="00FF49A0">
        <w:rPr>
          <w:color w:val="0D1216"/>
        </w:rPr>
        <w:t>. Они не регламентируют частную жизнь работника, не ограничивают его права и свободы, а лишь определяют нравственную сторону его деятельности, устанавливают четкие этические нормы служебного поведения.</w:t>
      </w:r>
    </w:p>
    <w:p w:rsidR="003F534C" w:rsidRPr="00FF49A0" w:rsidRDefault="003F534C" w:rsidP="00D35F3E">
      <w:pPr>
        <w:pStyle w:val="BodyText"/>
        <w:spacing w:after="227"/>
        <w:jc w:val="both"/>
        <w:rPr>
          <w:color w:val="0D1216"/>
        </w:rPr>
      </w:pPr>
      <w:r w:rsidRPr="00FF49A0">
        <w:rPr>
          <w:color w:val="0D1216"/>
        </w:rPr>
        <w:t>3.4. Ответственный за профилактику коррупционных и иных правонарушений уполномочен следить за соблюдением всех требований, применимых к взаимодействиям с коллективом и родителями (законными представителями) воспитанников.</w:t>
      </w:r>
    </w:p>
    <w:p w:rsidR="003F534C" w:rsidRPr="00FF49A0" w:rsidRDefault="003F534C" w:rsidP="00D35F3E">
      <w:pPr>
        <w:pStyle w:val="BodyText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3.5. Добросовестное исполнение служебных обязанностей и постоянное улучшение качества предоставления </w:t>
      </w:r>
      <w:r>
        <w:rPr>
          <w:color w:val="0D1216"/>
        </w:rPr>
        <w:t>тренировочных</w:t>
      </w:r>
      <w:r w:rsidRPr="00FF49A0">
        <w:rPr>
          <w:color w:val="0D1216"/>
        </w:rPr>
        <w:t xml:space="preserve"> услуг являются главными приоритетами в отношениях работников  и  родителей (законных представителей) воспитанников </w:t>
      </w:r>
      <w:r>
        <w:rPr>
          <w:color w:val="0D1216"/>
        </w:rPr>
        <w:t xml:space="preserve"> СШ</w:t>
      </w:r>
      <w:r w:rsidRPr="00FF49A0">
        <w:rPr>
          <w:color w:val="0D1216"/>
        </w:rPr>
        <w:t>.</w:t>
      </w:r>
    </w:p>
    <w:p w:rsidR="003F534C" w:rsidRPr="00FF49A0" w:rsidRDefault="003F534C" w:rsidP="00D35F3E">
      <w:pPr>
        <w:pStyle w:val="BodyText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3.6. Деятельность </w:t>
      </w:r>
      <w:r>
        <w:rPr>
          <w:color w:val="0D1216"/>
        </w:rPr>
        <w:t>СШ</w:t>
      </w:r>
      <w:r w:rsidRPr="00FF49A0">
        <w:rPr>
          <w:color w:val="0D1216"/>
        </w:rPr>
        <w:t xml:space="preserve"> направлена на реализацию </w:t>
      </w:r>
      <w:r>
        <w:rPr>
          <w:color w:val="0D1216"/>
        </w:rPr>
        <w:t>тренировочного процесса</w:t>
      </w:r>
      <w:r w:rsidRPr="00FF49A0">
        <w:rPr>
          <w:color w:val="0D1216"/>
        </w:rPr>
        <w:t>, на </w:t>
      </w:r>
      <w:hyperlink r:id="rId4" w:history="1">
        <w:r w:rsidRPr="00FF49A0">
          <w:rPr>
            <w:rStyle w:val="Hyperlink"/>
            <w:color w:val="000000"/>
          </w:rPr>
          <w:t>сохранение и укрепление физического и психического здоровья детей</w:t>
        </w:r>
      </w:hyperlink>
      <w:r w:rsidRPr="00FF49A0">
        <w:rPr>
          <w:color w:val="0D1216"/>
        </w:rPr>
        <w:t>, интеллектуальное и личностное развитие каждого ребенка с учетом его индивидуальных особенностей, оказание помощи семье в воспитании детей.</w:t>
      </w:r>
    </w:p>
    <w:p w:rsidR="003F534C" w:rsidRPr="00FF49A0" w:rsidRDefault="003F534C" w:rsidP="00D35F3E">
      <w:pPr>
        <w:pStyle w:val="BodyText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3.7. В отношениях работников с родителями (законными представителями) </w:t>
      </w:r>
      <w:r>
        <w:rPr>
          <w:color w:val="0D1216"/>
        </w:rPr>
        <w:t>учащихся</w:t>
      </w:r>
      <w:r w:rsidRPr="00FF49A0">
        <w:rPr>
          <w:color w:val="0D1216"/>
        </w:rPr>
        <w:t xml:space="preserve"> </w:t>
      </w:r>
      <w:r>
        <w:rPr>
          <w:color w:val="0D1216"/>
        </w:rPr>
        <w:t xml:space="preserve"> СШ</w:t>
      </w:r>
      <w:r w:rsidRPr="00FF49A0">
        <w:rPr>
          <w:color w:val="0D1216"/>
        </w:rPr>
        <w:t xml:space="preserve"> недопустимо использование любых способов прямого или косвенного воздействия с целью получения незаконной выгоды.</w:t>
      </w:r>
    </w:p>
    <w:p w:rsidR="003F534C" w:rsidRPr="00FF49A0" w:rsidRDefault="003F534C" w:rsidP="00D35F3E">
      <w:pPr>
        <w:pStyle w:val="BodyText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3.8. В </w:t>
      </w:r>
      <w:r>
        <w:rPr>
          <w:color w:val="0D1216"/>
        </w:rPr>
        <w:t>СШ</w:t>
      </w:r>
      <w:r w:rsidRPr="00FF49A0">
        <w:rPr>
          <w:color w:val="0D1216"/>
        </w:rPr>
        <w:t xml:space="preserve">  недопустимы любые формы коррупции, работники в своей деятельности обязаны строго выполнять требования законодательства и правовых актов о противодействии коррупции.</w:t>
      </w:r>
    </w:p>
    <w:p w:rsidR="003F534C" w:rsidRPr="00FF49A0" w:rsidRDefault="003F534C" w:rsidP="00D35F3E">
      <w:pPr>
        <w:pStyle w:val="BodyText"/>
        <w:spacing w:after="227"/>
        <w:jc w:val="both"/>
        <w:rPr>
          <w:color w:val="0D1216"/>
        </w:rPr>
      </w:pPr>
      <w:r w:rsidRPr="00FF49A0">
        <w:rPr>
          <w:color w:val="0D1216"/>
        </w:rPr>
        <w:t>3.9. В случае принуждения работника, родителя (законного представителя)</w:t>
      </w:r>
      <w:r>
        <w:rPr>
          <w:color w:val="0D1216"/>
        </w:rPr>
        <w:t xml:space="preserve"> воспитанника</w:t>
      </w:r>
      <w:r w:rsidRPr="00FF49A0">
        <w:rPr>
          <w:color w:val="0D1216"/>
        </w:rPr>
        <w:t xml:space="preserve"> к предоставлению перечисленных незаконных выгод, он обязан незамедлительно уведомить об этом руководителя </w:t>
      </w:r>
      <w:r>
        <w:rPr>
          <w:color w:val="0D1216"/>
        </w:rPr>
        <w:t>СШ</w:t>
      </w:r>
      <w:r w:rsidRPr="00FF49A0">
        <w:rPr>
          <w:color w:val="0D1216"/>
        </w:rPr>
        <w:t xml:space="preserve"> для своевременного применения необходимых мер по предотвращению незаконных действий и привлечению нарушителей к ответственности.</w:t>
      </w:r>
    </w:p>
    <w:p w:rsidR="003F534C" w:rsidRPr="00FF49A0" w:rsidRDefault="003F534C" w:rsidP="00D35F3E">
      <w:pPr>
        <w:pStyle w:val="BodyText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3.10. В </w:t>
      </w:r>
      <w:r>
        <w:rPr>
          <w:color w:val="0D1216"/>
        </w:rPr>
        <w:t>СШ</w:t>
      </w:r>
      <w:r w:rsidRPr="00FF49A0">
        <w:rPr>
          <w:color w:val="0D1216"/>
        </w:rPr>
        <w:t xml:space="preserve"> недопустимо осуществление мошеннической де</w:t>
      </w:r>
      <w:r>
        <w:rPr>
          <w:color w:val="0D1216"/>
        </w:rPr>
        <w:t>ятельности, т.е. любого действия или бездействия</w:t>
      </w:r>
      <w:r w:rsidRPr="00FF49A0">
        <w:rPr>
          <w:color w:val="0D1216"/>
        </w:rPr>
        <w:t>, включая предоставление заведомо ложных сведений, которое заведомо или в связи с грубой неосторожностью вводит в заблуждение или пытается ввести в заблуждение какую-либо сторону с целью получения финансовой выгоды или уклонения от исполнения обязательства.</w:t>
      </w:r>
    </w:p>
    <w:p w:rsidR="003F534C" w:rsidRPr="00FF49A0" w:rsidRDefault="003F534C" w:rsidP="00D35F3E">
      <w:pPr>
        <w:pStyle w:val="BodyText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3.11. В </w:t>
      </w:r>
      <w:r>
        <w:rPr>
          <w:color w:val="0D1216"/>
        </w:rPr>
        <w:t>СШ</w:t>
      </w:r>
      <w:r w:rsidRPr="00FF49A0">
        <w:rPr>
          <w:color w:val="0D1216"/>
        </w:rPr>
        <w:t xml:space="preserve"> недопустимо осуществление деятельности с использованием методов принуждения, т.е. нанесения ущерба или вреда, или угрозы нанесения ущерба или вреда прямо или косвенно любой стороне, или имуществу стороны с целью оказания неправомерного влияния на действия такой стороны. Деятельность с использованием методов принуждения – это потенциальные или фактические противоправные действия, такие как телесное повреждение или похищение, нанесение вреда имуществу или законным интересам с целью получения неправомерного преимущества или уклонения от исполнения обязательства.</w:t>
      </w:r>
    </w:p>
    <w:p w:rsidR="003F534C" w:rsidRPr="00FF49A0" w:rsidRDefault="003F534C" w:rsidP="00D35F3E">
      <w:pPr>
        <w:pStyle w:val="BodyText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3.12. В </w:t>
      </w:r>
      <w:r>
        <w:rPr>
          <w:color w:val="0D1216"/>
        </w:rPr>
        <w:t>СШ</w:t>
      </w:r>
      <w:r w:rsidRPr="00FF49A0">
        <w:rPr>
          <w:color w:val="0D1216"/>
        </w:rPr>
        <w:t xml:space="preserve"> недопустимо осуществление деятельности на основе сговора, т.е. действия на основе соглашения между двумя или более сторонами с целью достижения незаконной цели, включая оказание ненадлежащего влияния на действия другой стороны.</w:t>
      </w:r>
    </w:p>
    <w:p w:rsidR="003F534C" w:rsidRPr="00FF49A0" w:rsidRDefault="003F534C" w:rsidP="00D35F3E">
      <w:pPr>
        <w:pStyle w:val="BodyText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3.13.  В </w:t>
      </w:r>
      <w:r>
        <w:rPr>
          <w:color w:val="0D1216"/>
        </w:rPr>
        <w:t>СШ</w:t>
      </w:r>
      <w:r w:rsidRPr="00FF49A0">
        <w:rPr>
          <w:color w:val="0D1216"/>
        </w:rPr>
        <w:t xml:space="preserve"> недопустимо осуществление обструкционной деятельности, не допускается намеренное уничтожение документации, фальсификация, изменение или сокрытие доказательств для расследования или совершение ложных заявлений с целью создать существенные препятствия для расследования, проводимого Комиссией по урегулированию </w:t>
      </w:r>
      <w:r>
        <w:rPr>
          <w:color w:val="0D1216"/>
        </w:rPr>
        <w:t>споров между участниками тренировочных отношений</w:t>
      </w:r>
      <w:r w:rsidRPr="00FF49A0">
        <w:rPr>
          <w:color w:val="0D1216"/>
        </w:rPr>
        <w:t>. Также не допускается деятельность с использованием методов принуждения на основе сговора и/или угрозы, преследование или запугивание любой из сторон с целью не позволить ей сообщить об известных ей фактах, имеющих отношение к тому или иному факту коррупционных действий расследованию, совершаемые с целью создания существенных препятствий для расследования.</w:t>
      </w:r>
    </w:p>
    <w:p w:rsidR="003F534C" w:rsidRDefault="003F534C" w:rsidP="00D35F3E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FF49A0">
        <w:rPr>
          <w:rFonts w:ascii="Times New Roman" w:hAnsi="Times New Roman"/>
          <w:sz w:val="24"/>
          <w:szCs w:val="24"/>
        </w:rPr>
        <w:t xml:space="preserve">3.1.4. В целях обеспечения интересов </w:t>
      </w:r>
      <w:r w:rsidRPr="00703C30">
        <w:rPr>
          <w:rFonts w:ascii="Times New Roman" w:hAnsi="Times New Roman"/>
          <w:color w:val="0D1216"/>
          <w:sz w:val="24"/>
          <w:szCs w:val="24"/>
        </w:rPr>
        <w:t>СШ</w:t>
      </w:r>
      <w:r w:rsidRPr="00FF49A0">
        <w:rPr>
          <w:rFonts w:ascii="Times New Roman" w:hAnsi="Times New Roman"/>
          <w:sz w:val="24"/>
          <w:szCs w:val="24"/>
        </w:rPr>
        <w:t xml:space="preserve"> необходимо с особой тщательностью производить отбор поставщиков товаров, работ и услуг. Процедуры такого отбора строго документированы и осуществляются ответственными должностными лицами на основании принципов разумности, добросовестности, ответственности и надлежащей заботливости. Принципиальный подход, используемый во взаимодействии с поставщиками – размещение заказов и т.д. осуществляется в полном соответствии с требованиями законодательства.</w:t>
      </w:r>
    </w:p>
    <w:p w:rsidR="003F534C" w:rsidRPr="00FF49A0" w:rsidRDefault="003F534C" w:rsidP="00D35F3E">
      <w:pPr>
        <w:pStyle w:val="NoSpacing"/>
        <w:jc w:val="both"/>
        <w:rPr>
          <w:rStyle w:val="Strong"/>
          <w:rFonts w:ascii="Times New Roman" w:hAnsi="Times New Roman"/>
          <w:b w:val="0"/>
          <w:bCs w:val="0"/>
          <w:sz w:val="24"/>
          <w:szCs w:val="24"/>
        </w:rPr>
      </w:pPr>
    </w:p>
    <w:p w:rsidR="003F534C" w:rsidRPr="00FF49A0" w:rsidRDefault="003F534C" w:rsidP="00D35F3E">
      <w:pPr>
        <w:pStyle w:val="BodyText"/>
        <w:spacing w:after="0"/>
        <w:jc w:val="center"/>
        <w:rPr>
          <w:rStyle w:val="Strong"/>
          <w:color w:val="0D1216"/>
        </w:rPr>
      </w:pPr>
      <w:r w:rsidRPr="00FF49A0">
        <w:rPr>
          <w:rStyle w:val="Strong"/>
          <w:color w:val="0D1216"/>
        </w:rPr>
        <w:t>4. Обращение с подарками</w:t>
      </w:r>
    </w:p>
    <w:p w:rsidR="003F534C" w:rsidRPr="00FF49A0" w:rsidRDefault="003F534C" w:rsidP="00D35F3E">
      <w:pPr>
        <w:pStyle w:val="BodyText"/>
        <w:spacing w:after="0"/>
        <w:jc w:val="both"/>
      </w:pPr>
      <w:r w:rsidRPr="00FF49A0">
        <w:rPr>
          <w:rStyle w:val="Strong"/>
          <w:color w:val="0D1216"/>
        </w:rPr>
        <w:t> </w:t>
      </w:r>
    </w:p>
    <w:p w:rsidR="003F534C" w:rsidRPr="00FF49A0" w:rsidRDefault="003F534C" w:rsidP="00D35F3E">
      <w:pPr>
        <w:pStyle w:val="BodyText"/>
        <w:spacing w:after="0"/>
        <w:jc w:val="both"/>
        <w:rPr>
          <w:color w:val="0D1216"/>
        </w:rPr>
      </w:pPr>
      <w:r w:rsidRPr="00FF49A0">
        <w:rPr>
          <w:color w:val="0D1216"/>
        </w:rPr>
        <w:t xml:space="preserve">4.1. По отношению к подаркам в </w:t>
      </w:r>
      <w:r w:rsidRPr="00703C30">
        <w:rPr>
          <w:color w:val="0D1216"/>
        </w:rPr>
        <w:t>СШ</w:t>
      </w:r>
      <w:r w:rsidRPr="00FF49A0">
        <w:rPr>
          <w:color w:val="0D1216"/>
        </w:rPr>
        <w:t xml:space="preserve"> сформированы следующие принципы: законность, ответственность и уместность.</w:t>
      </w:r>
    </w:p>
    <w:p w:rsidR="003F534C" w:rsidRPr="00FF49A0" w:rsidRDefault="003F534C" w:rsidP="00D35F3E">
      <w:pPr>
        <w:pStyle w:val="BodyText"/>
        <w:spacing w:after="0"/>
        <w:jc w:val="both"/>
        <w:rPr>
          <w:color w:val="0D1216"/>
        </w:rPr>
      </w:pPr>
      <w:r w:rsidRPr="00FF49A0">
        <w:rPr>
          <w:color w:val="0D1216"/>
        </w:rPr>
        <w:t>4.2. Предоставление или получение подарка (выгоды) допустимо, только если это не влечет для получателя возникновения каких-либо обязанностей и не является условием выполнения получателем каких-либо действий. Предоставление или получение подарка (привилегии) не должно вынуждать работников тем или иным образом скрывать это от руководителей и других работников.</w:t>
      </w:r>
    </w:p>
    <w:p w:rsidR="003F534C" w:rsidRPr="00FF49A0" w:rsidRDefault="003F534C" w:rsidP="00D35F3E">
      <w:pPr>
        <w:pStyle w:val="BodyText"/>
        <w:spacing w:after="0"/>
        <w:jc w:val="both"/>
        <w:rPr>
          <w:color w:val="0D1216"/>
        </w:rPr>
      </w:pPr>
      <w:r w:rsidRPr="00FF49A0">
        <w:rPr>
          <w:color w:val="0D1216"/>
        </w:rPr>
        <w:t>4.3. Подарками считается любое безвозмездное предоставление какой-либо вещи в связи с осуществлением</w:t>
      </w:r>
      <w:r>
        <w:rPr>
          <w:color w:val="0D1216"/>
        </w:rPr>
        <w:t xml:space="preserve"> </w:t>
      </w:r>
      <w:r w:rsidRPr="00703C30">
        <w:rPr>
          <w:color w:val="0D1216"/>
        </w:rPr>
        <w:t>СШ</w:t>
      </w:r>
      <w:r w:rsidRPr="00FF49A0">
        <w:rPr>
          <w:color w:val="0D1216"/>
        </w:rPr>
        <w:t xml:space="preserve"> своей деятельности.</w:t>
      </w:r>
    </w:p>
    <w:p w:rsidR="003F534C" w:rsidRPr="00FF49A0" w:rsidRDefault="003F534C" w:rsidP="00D35F3E">
      <w:pPr>
        <w:pStyle w:val="BodyText"/>
        <w:spacing w:after="0"/>
        <w:jc w:val="both"/>
        <w:rPr>
          <w:color w:val="0D1216"/>
        </w:rPr>
      </w:pPr>
      <w:r w:rsidRPr="00FF49A0">
        <w:rPr>
          <w:color w:val="0D1216"/>
        </w:rPr>
        <w:t>4.4. Работникам строго запрещается принимать подарки (выгоды), если это может незаконно прямо или косвенно повлиять на осуществление работниками своей деятельности или повлечь для них возникновение дополнительных обязательств.</w:t>
      </w:r>
    </w:p>
    <w:p w:rsidR="003F534C" w:rsidRPr="00FF49A0" w:rsidRDefault="003F534C" w:rsidP="00D35F3E">
      <w:pPr>
        <w:pStyle w:val="BodyText"/>
        <w:spacing w:after="0"/>
        <w:jc w:val="both"/>
        <w:rPr>
          <w:color w:val="0D1216"/>
        </w:rPr>
      </w:pPr>
      <w:r w:rsidRPr="00FF49A0">
        <w:rPr>
          <w:color w:val="0D1216"/>
        </w:rPr>
        <w:t>4.5. Работникам запрещается принимать следующие виды подарков (выгод), предоставление которых прямо или косвенно связано с заключением, исполнением договоров и осуществлением иной деятельности:</w:t>
      </w:r>
    </w:p>
    <w:p w:rsidR="003F534C" w:rsidRPr="00FF49A0" w:rsidRDefault="003F534C" w:rsidP="00D35F3E">
      <w:pPr>
        <w:pStyle w:val="BodyText"/>
        <w:spacing w:after="0"/>
        <w:jc w:val="both"/>
        <w:rPr>
          <w:color w:val="0D1216"/>
        </w:rPr>
      </w:pPr>
      <w:r>
        <w:rPr>
          <w:color w:val="0D1216"/>
        </w:rPr>
        <w:t>4.5.1. Д</w:t>
      </w:r>
      <w:r w:rsidRPr="00FF49A0">
        <w:rPr>
          <w:color w:val="0D1216"/>
        </w:rPr>
        <w:t>еньги: наличные средства, денежные переводы, перечисляемые на счета работников или их родственников;</w:t>
      </w:r>
    </w:p>
    <w:p w:rsidR="003F534C" w:rsidRPr="00FF49A0" w:rsidRDefault="003F534C" w:rsidP="00D35F3E">
      <w:pPr>
        <w:pStyle w:val="BodyText"/>
        <w:spacing w:after="0"/>
        <w:jc w:val="both"/>
        <w:rPr>
          <w:color w:val="0D1216"/>
        </w:rPr>
      </w:pPr>
      <w:r>
        <w:rPr>
          <w:color w:val="0D1216"/>
        </w:rPr>
        <w:t>4.5.2. Б</w:t>
      </w:r>
      <w:r w:rsidRPr="00FF49A0">
        <w:rPr>
          <w:color w:val="0D1216"/>
        </w:rPr>
        <w:t>еспроцентные займы (или займы с заниженным размером процентов), предоставляемые указанным лицам;</w:t>
      </w:r>
    </w:p>
    <w:p w:rsidR="003F534C" w:rsidRPr="00FF49A0" w:rsidRDefault="003F534C" w:rsidP="00D35F3E">
      <w:pPr>
        <w:pStyle w:val="BodyText"/>
        <w:spacing w:after="0"/>
        <w:jc w:val="both"/>
        <w:rPr>
          <w:color w:val="0D1216"/>
        </w:rPr>
      </w:pPr>
      <w:r>
        <w:rPr>
          <w:color w:val="0D1216"/>
        </w:rPr>
        <w:t>4.5.3. З</w:t>
      </w:r>
      <w:r w:rsidRPr="00FF49A0">
        <w:rPr>
          <w:color w:val="0D1216"/>
        </w:rPr>
        <w:t>авышенные (явно несоизмеримые действительной стоимости) выплаты за работы (услуги), выполняемые работником по трудовому договору и в пределах должностной инструкции</w:t>
      </w:r>
    </w:p>
    <w:p w:rsidR="003F534C" w:rsidRPr="00FF49A0" w:rsidRDefault="003F534C" w:rsidP="00D35F3E">
      <w:pPr>
        <w:pStyle w:val="BodyText"/>
        <w:spacing w:after="0"/>
        <w:jc w:val="both"/>
        <w:rPr>
          <w:rStyle w:val="Strong"/>
        </w:rPr>
      </w:pPr>
      <w:r w:rsidRPr="00FF49A0">
        <w:rPr>
          <w:color w:val="0D1216"/>
        </w:rPr>
        <w:t>4.6. В случае возникновения любых сомнений относительно допустимости принятия того или иного подарка, работник обязан сообщить об этом своему руководителю и следовать его указаниям.</w:t>
      </w:r>
    </w:p>
    <w:p w:rsidR="003F534C" w:rsidRPr="00FF49A0" w:rsidRDefault="003F534C" w:rsidP="00D35F3E">
      <w:pPr>
        <w:spacing w:after="0" w:line="240" w:lineRule="auto"/>
        <w:jc w:val="both"/>
        <w:rPr>
          <w:rStyle w:val="Strong"/>
          <w:rFonts w:ascii="Times New Roman" w:hAnsi="Times New Roman"/>
          <w:b w:val="0"/>
          <w:bCs w:val="0"/>
          <w:sz w:val="24"/>
          <w:szCs w:val="24"/>
        </w:rPr>
      </w:pPr>
      <w:r w:rsidRPr="001C714E">
        <w:rPr>
          <w:rStyle w:val="Strong"/>
          <w:b w:val="0"/>
          <w:color w:val="0D1216"/>
          <w:sz w:val="24"/>
          <w:szCs w:val="24"/>
        </w:rPr>
        <w:t> 4.7</w:t>
      </w:r>
      <w:r w:rsidRPr="00FF49A0">
        <w:rPr>
          <w:rStyle w:val="Strong"/>
          <w:color w:val="0D1216"/>
          <w:sz w:val="24"/>
          <w:szCs w:val="24"/>
        </w:rPr>
        <w:t xml:space="preserve">. </w:t>
      </w:r>
      <w:r w:rsidRPr="00FF49A0">
        <w:rPr>
          <w:rFonts w:ascii="Times New Roman" w:hAnsi="Times New Roman"/>
          <w:sz w:val="24"/>
          <w:szCs w:val="24"/>
        </w:rPr>
        <w:t>Любое нарушение требований, изложенных выше, является дисциплинарным проступком и влечет применение соответствующих мер ответственности, включая увольнение работника. Работник также обязан полностью возместить убытки, возникшие в результате совершенного им правонарушения.</w:t>
      </w:r>
    </w:p>
    <w:p w:rsidR="003F534C" w:rsidRDefault="003F534C" w:rsidP="00D35F3E">
      <w:pPr>
        <w:pStyle w:val="BodyText"/>
        <w:spacing w:after="0"/>
        <w:jc w:val="center"/>
        <w:rPr>
          <w:rStyle w:val="Strong"/>
          <w:color w:val="0D1216"/>
        </w:rPr>
      </w:pPr>
    </w:p>
    <w:p w:rsidR="003F534C" w:rsidRPr="00FF49A0" w:rsidRDefault="003F534C" w:rsidP="00D35F3E">
      <w:pPr>
        <w:pStyle w:val="BodyText"/>
        <w:spacing w:after="0"/>
        <w:jc w:val="center"/>
        <w:rPr>
          <w:rStyle w:val="Strong"/>
          <w:color w:val="0D1216"/>
        </w:rPr>
      </w:pPr>
      <w:r w:rsidRPr="00FF49A0">
        <w:rPr>
          <w:rStyle w:val="Strong"/>
          <w:color w:val="0D1216"/>
        </w:rPr>
        <w:t>5. Недопущение конфликта интересов</w:t>
      </w:r>
    </w:p>
    <w:p w:rsidR="003F534C" w:rsidRPr="00FF49A0" w:rsidRDefault="003F534C" w:rsidP="00D35F3E">
      <w:pPr>
        <w:pStyle w:val="BodyText"/>
        <w:spacing w:after="0"/>
        <w:jc w:val="both"/>
      </w:pPr>
      <w:r w:rsidRPr="00FF49A0">
        <w:rPr>
          <w:rStyle w:val="Strong"/>
          <w:color w:val="0D1216"/>
        </w:rPr>
        <w:t> </w:t>
      </w:r>
    </w:p>
    <w:p w:rsidR="003F534C" w:rsidRPr="00FF49A0" w:rsidRDefault="003F534C" w:rsidP="00D35F3E">
      <w:pPr>
        <w:pStyle w:val="BodyText"/>
        <w:spacing w:after="0"/>
        <w:jc w:val="both"/>
        <w:rPr>
          <w:color w:val="0D1216"/>
        </w:rPr>
      </w:pPr>
      <w:r w:rsidRPr="00FF49A0">
        <w:rPr>
          <w:color w:val="0D1216"/>
        </w:rPr>
        <w:t xml:space="preserve">5.1. Развитие потенциала работников является ключевой задачей руководителя. В свою очередь ключевой задачей работников является сознательное следование интересам общества. В </w:t>
      </w:r>
      <w:r>
        <w:rPr>
          <w:color w:val="0D1216"/>
        </w:rPr>
        <w:t>СШ</w:t>
      </w:r>
      <w:r w:rsidRPr="00FF49A0">
        <w:rPr>
          <w:color w:val="0D1216"/>
        </w:rPr>
        <w:t xml:space="preserve"> нежелательны конфликты интересов – положения, в котором личные интересы работника противоречили бы интересам общества.</w:t>
      </w:r>
    </w:p>
    <w:p w:rsidR="003F534C" w:rsidRPr="00FF49A0" w:rsidRDefault="003F534C" w:rsidP="00D35F3E">
      <w:pPr>
        <w:pStyle w:val="BodyText"/>
        <w:spacing w:after="0"/>
        <w:jc w:val="both"/>
        <w:rPr>
          <w:color w:val="0D1216"/>
        </w:rPr>
      </w:pPr>
      <w:r w:rsidRPr="00FF49A0">
        <w:rPr>
          <w:color w:val="0D1216"/>
        </w:rPr>
        <w:t xml:space="preserve">5.2. Во избежание конфликта интересов работники </w:t>
      </w:r>
      <w:r w:rsidRPr="00703C30">
        <w:rPr>
          <w:color w:val="0D1216"/>
        </w:rPr>
        <w:t>СШ</w:t>
      </w:r>
      <w:r w:rsidRPr="00FF49A0">
        <w:rPr>
          <w:color w:val="0D1216"/>
        </w:rPr>
        <w:t xml:space="preserve"> должны выполнять следующие требования:</w:t>
      </w:r>
    </w:p>
    <w:p w:rsidR="003F534C" w:rsidRPr="00FF49A0" w:rsidRDefault="003F534C" w:rsidP="00D35F3E">
      <w:pPr>
        <w:pStyle w:val="BodyText"/>
        <w:spacing w:after="0"/>
        <w:jc w:val="both"/>
        <w:rPr>
          <w:color w:val="0D1216"/>
        </w:rPr>
      </w:pPr>
      <w:r w:rsidRPr="00FF49A0">
        <w:rPr>
          <w:color w:val="0D1216"/>
        </w:rPr>
        <w:t xml:space="preserve">5.2.1. Работник обязан уведомить руководителя о выполнении им работы по совместительству или осуществлении иной оплачиваемой деятельности; выполнение работы (осуществление деятельности) может быть запрещено, в случае, если такая дополнительная занятость не позволяет работнику надлежащим образом исполнять свои обязанности в </w:t>
      </w:r>
      <w:r w:rsidRPr="00703C30">
        <w:rPr>
          <w:color w:val="0D1216"/>
        </w:rPr>
        <w:t>СШ</w:t>
      </w:r>
      <w:r w:rsidRPr="00FF49A0">
        <w:rPr>
          <w:color w:val="0D1216"/>
        </w:rPr>
        <w:t>;</w:t>
      </w:r>
    </w:p>
    <w:p w:rsidR="003F534C" w:rsidRPr="00FF49A0" w:rsidRDefault="003F534C" w:rsidP="00D35F3E">
      <w:pPr>
        <w:pStyle w:val="BodyText"/>
        <w:spacing w:after="0"/>
        <w:jc w:val="both"/>
        <w:rPr>
          <w:rStyle w:val="Strong"/>
        </w:rPr>
      </w:pPr>
      <w:r w:rsidRPr="00FF49A0">
        <w:rPr>
          <w:color w:val="0D1216"/>
        </w:rPr>
        <w:t xml:space="preserve">5.2.2. Работник вправе использовать имущество </w:t>
      </w:r>
      <w:r w:rsidRPr="00703C30">
        <w:rPr>
          <w:color w:val="0D1216"/>
        </w:rPr>
        <w:t>СШ</w:t>
      </w:r>
      <w:r w:rsidRPr="00FF49A0">
        <w:rPr>
          <w:color w:val="0D1216"/>
        </w:rPr>
        <w:t xml:space="preserve"> (в том числе оборудование) исключительно в целях, связанных с выполнением своей трудовой функции.</w:t>
      </w:r>
    </w:p>
    <w:p w:rsidR="003F534C" w:rsidRPr="00FF49A0" w:rsidRDefault="003F534C" w:rsidP="00D35F3E">
      <w:pPr>
        <w:pStyle w:val="BodyText"/>
        <w:spacing w:after="0"/>
        <w:jc w:val="both"/>
        <w:rPr>
          <w:rStyle w:val="Strong"/>
          <w:color w:val="0D1216"/>
        </w:rPr>
      </w:pPr>
      <w:r w:rsidRPr="00FF49A0">
        <w:rPr>
          <w:rStyle w:val="Strong"/>
          <w:color w:val="0D1216"/>
        </w:rPr>
        <w:t> </w:t>
      </w:r>
    </w:p>
    <w:p w:rsidR="003F534C" w:rsidRPr="00FF49A0" w:rsidRDefault="003F534C" w:rsidP="00D35F3E">
      <w:pPr>
        <w:pStyle w:val="BodyText"/>
        <w:spacing w:after="0"/>
        <w:jc w:val="center"/>
      </w:pPr>
      <w:r w:rsidRPr="00FF49A0">
        <w:rPr>
          <w:rStyle w:val="Strong"/>
          <w:color w:val="0D1216"/>
        </w:rPr>
        <w:t>6. Конфиденциальность</w:t>
      </w:r>
    </w:p>
    <w:p w:rsidR="003F534C" w:rsidRPr="00FF49A0" w:rsidRDefault="003F534C" w:rsidP="00D35F3E">
      <w:pPr>
        <w:pStyle w:val="BodyText"/>
        <w:spacing w:after="0"/>
        <w:jc w:val="both"/>
        <w:rPr>
          <w:color w:val="0D1216"/>
        </w:rPr>
      </w:pPr>
      <w:r w:rsidRPr="00FF49A0">
        <w:rPr>
          <w:color w:val="0D1216"/>
        </w:rPr>
        <w:t> </w:t>
      </w:r>
    </w:p>
    <w:p w:rsidR="003F534C" w:rsidRPr="00FF49A0" w:rsidRDefault="003F534C" w:rsidP="00D35F3E">
      <w:pPr>
        <w:pStyle w:val="BodyText"/>
        <w:spacing w:after="0"/>
        <w:jc w:val="both"/>
        <w:rPr>
          <w:color w:val="0D1216"/>
        </w:rPr>
      </w:pPr>
      <w:r w:rsidRPr="00FF49A0">
        <w:rPr>
          <w:color w:val="0D1216"/>
        </w:rPr>
        <w:t xml:space="preserve">6.1. Работникам запрещается сообщать третьим лицам сведения, полученные ими при осуществлении своей деятельности, за исключением случаев, когда такие сведения публично раскрыты самим </w:t>
      </w:r>
      <w:r w:rsidRPr="00703C30">
        <w:rPr>
          <w:color w:val="0D1216"/>
        </w:rPr>
        <w:t>СШ</w:t>
      </w:r>
      <w:r w:rsidRPr="00FF49A0">
        <w:rPr>
          <w:color w:val="0D1216"/>
        </w:rPr>
        <w:t>.</w:t>
      </w:r>
    </w:p>
    <w:p w:rsidR="003F534C" w:rsidRPr="00FF49A0" w:rsidRDefault="003F534C" w:rsidP="00D35F3E">
      <w:pPr>
        <w:pStyle w:val="BodyText"/>
        <w:spacing w:after="0"/>
        <w:jc w:val="both"/>
      </w:pPr>
      <w:r w:rsidRPr="00FF49A0">
        <w:rPr>
          <w:color w:val="0D1216"/>
        </w:rPr>
        <w:t xml:space="preserve">6.2. Передача информации внутри </w:t>
      </w:r>
      <w:r w:rsidRPr="00703C30">
        <w:rPr>
          <w:color w:val="0D1216"/>
        </w:rPr>
        <w:t>СШ</w:t>
      </w:r>
      <w:r w:rsidRPr="00FF49A0">
        <w:rPr>
          <w:color w:val="0D1216"/>
        </w:rPr>
        <w:t xml:space="preserve"> осуществляется в соответствии с процедурами, установленными внутренними документами.</w:t>
      </w:r>
    </w:p>
    <w:p w:rsidR="003F534C" w:rsidRDefault="003F534C" w:rsidP="00D35F3E">
      <w:pPr>
        <w:pStyle w:val="BodyText"/>
        <w:spacing w:after="0"/>
        <w:jc w:val="center"/>
        <w:rPr>
          <w:rStyle w:val="Strong"/>
          <w:color w:val="0D1216"/>
        </w:rPr>
      </w:pPr>
    </w:p>
    <w:p w:rsidR="003F534C" w:rsidRDefault="003F534C" w:rsidP="00D35F3E">
      <w:pPr>
        <w:pStyle w:val="BodyText"/>
        <w:spacing w:after="0"/>
        <w:jc w:val="center"/>
        <w:rPr>
          <w:rStyle w:val="Strong"/>
          <w:color w:val="0D1216"/>
        </w:rPr>
      </w:pPr>
      <w:r w:rsidRPr="00FF49A0">
        <w:rPr>
          <w:rStyle w:val="Strong"/>
          <w:color w:val="0D1216"/>
        </w:rPr>
        <w:t>7. Заключение</w:t>
      </w:r>
    </w:p>
    <w:p w:rsidR="003F534C" w:rsidRPr="00FF49A0" w:rsidRDefault="003F534C" w:rsidP="00D35F3E">
      <w:pPr>
        <w:pStyle w:val="BodyText"/>
        <w:spacing w:after="0"/>
        <w:jc w:val="center"/>
        <w:rPr>
          <w:rStyle w:val="Strong"/>
          <w:color w:val="0D1216"/>
        </w:rPr>
      </w:pPr>
    </w:p>
    <w:p w:rsidR="003F534C" w:rsidRPr="00703C30" w:rsidRDefault="003F534C" w:rsidP="00D35F3E">
      <w:pPr>
        <w:pStyle w:val="BodyText"/>
        <w:spacing w:after="0"/>
        <w:jc w:val="both"/>
        <w:rPr>
          <w:b/>
        </w:rPr>
      </w:pPr>
      <w:r w:rsidRPr="00703C30">
        <w:rPr>
          <w:rStyle w:val="Strong"/>
          <w:b w:val="0"/>
          <w:color w:val="0D1216"/>
        </w:rPr>
        <w:t xml:space="preserve">7.1. Настоящие стандарты и процедуры вступают в силу с момента </w:t>
      </w:r>
      <w:r>
        <w:rPr>
          <w:rStyle w:val="Strong"/>
          <w:b w:val="0"/>
          <w:color w:val="0D1216"/>
        </w:rPr>
        <w:t>подписания директором СШ</w:t>
      </w:r>
      <w:r w:rsidRPr="00703C30">
        <w:rPr>
          <w:rStyle w:val="Strong"/>
          <w:b w:val="0"/>
          <w:color w:val="0D1216"/>
        </w:rPr>
        <w:t xml:space="preserve"> и действуют до внесения изменений или замены новыми</w:t>
      </w:r>
      <w:r>
        <w:rPr>
          <w:rStyle w:val="Strong"/>
          <w:b w:val="0"/>
          <w:color w:val="0D1216"/>
        </w:rPr>
        <w:t>.</w:t>
      </w:r>
    </w:p>
    <w:p w:rsidR="003F534C" w:rsidRDefault="003F534C" w:rsidP="00D35F3E">
      <w:pPr>
        <w:tabs>
          <w:tab w:val="left" w:pos="1162"/>
        </w:tabs>
      </w:pPr>
    </w:p>
    <w:p w:rsidR="003F534C" w:rsidRDefault="003F534C" w:rsidP="00D35F3E">
      <w:pPr>
        <w:tabs>
          <w:tab w:val="left" w:pos="1162"/>
        </w:tabs>
      </w:pPr>
    </w:p>
    <w:p w:rsidR="003F534C" w:rsidRDefault="003F534C" w:rsidP="00D35F3E">
      <w:pPr>
        <w:tabs>
          <w:tab w:val="left" w:pos="1162"/>
        </w:tabs>
      </w:pPr>
    </w:p>
    <w:p w:rsidR="003F534C" w:rsidRDefault="003F534C" w:rsidP="00E20512">
      <w:pPr>
        <w:autoSpaceDE w:val="0"/>
        <w:autoSpaceDN w:val="0"/>
        <w:jc w:val="center"/>
        <w:rPr>
          <w:b/>
          <w:sz w:val="28"/>
          <w:szCs w:val="28"/>
        </w:rPr>
      </w:pPr>
    </w:p>
    <w:p w:rsidR="003F534C" w:rsidRDefault="003F534C" w:rsidP="00E20512">
      <w:pPr>
        <w:autoSpaceDE w:val="0"/>
        <w:autoSpaceDN w:val="0"/>
        <w:jc w:val="center"/>
        <w:rPr>
          <w:b/>
          <w:sz w:val="28"/>
          <w:szCs w:val="28"/>
        </w:rPr>
      </w:pPr>
    </w:p>
    <w:p w:rsidR="003F534C" w:rsidRDefault="003F534C" w:rsidP="00E20512">
      <w:pPr>
        <w:autoSpaceDE w:val="0"/>
        <w:autoSpaceDN w:val="0"/>
        <w:jc w:val="center"/>
        <w:rPr>
          <w:b/>
          <w:sz w:val="28"/>
          <w:szCs w:val="28"/>
        </w:rPr>
      </w:pPr>
    </w:p>
    <w:p w:rsidR="003F534C" w:rsidRDefault="003F534C" w:rsidP="00E20512">
      <w:pPr>
        <w:autoSpaceDE w:val="0"/>
        <w:autoSpaceDN w:val="0"/>
        <w:jc w:val="center"/>
        <w:rPr>
          <w:b/>
          <w:sz w:val="28"/>
          <w:szCs w:val="28"/>
        </w:rPr>
      </w:pPr>
    </w:p>
    <w:p w:rsidR="003F534C" w:rsidRDefault="003F534C" w:rsidP="00E20512">
      <w:pPr>
        <w:autoSpaceDE w:val="0"/>
        <w:autoSpaceDN w:val="0"/>
        <w:jc w:val="center"/>
        <w:rPr>
          <w:b/>
          <w:sz w:val="28"/>
          <w:szCs w:val="28"/>
        </w:rPr>
      </w:pPr>
    </w:p>
    <w:p w:rsidR="003F534C" w:rsidRDefault="003F534C" w:rsidP="00E20512">
      <w:pPr>
        <w:autoSpaceDE w:val="0"/>
        <w:autoSpaceDN w:val="0"/>
        <w:jc w:val="center"/>
        <w:rPr>
          <w:b/>
          <w:sz w:val="28"/>
          <w:szCs w:val="28"/>
        </w:rPr>
      </w:pPr>
    </w:p>
    <w:p w:rsidR="003F534C" w:rsidRDefault="003F534C" w:rsidP="00E20512">
      <w:pPr>
        <w:autoSpaceDE w:val="0"/>
        <w:autoSpaceDN w:val="0"/>
        <w:jc w:val="center"/>
        <w:rPr>
          <w:b/>
          <w:sz w:val="28"/>
          <w:szCs w:val="28"/>
        </w:rPr>
      </w:pPr>
    </w:p>
    <w:p w:rsidR="003F534C" w:rsidRDefault="003F534C" w:rsidP="00E20512">
      <w:pPr>
        <w:autoSpaceDE w:val="0"/>
        <w:autoSpaceDN w:val="0"/>
        <w:jc w:val="center"/>
        <w:rPr>
          <w:b/>
          <w:sz w:val="28"/>
          <w:szCs w:val="28"/>
        </w:rPr>
      </w:pPr>
    </w:p>
    <w:p w:rsidR="003F534C" w:rsidRPr="00D35F3E" w:rsidRDefault="003F534C" w:rsidP="00D35F3E">
      <w:pPr>
        <w:tabs>
          <w:tab w:val="left" w:pos="1162"/>
        </w:tabs>
      </w:pPr>
    </w:p>
    <w:sectPr w:rsidR="003F534C" w:rsidRPr="00D35F3E" w:rsidSect="009401D5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346E8"/>
    <w:rsid w:val="00110E2B"/>
    <w:rsid w:val="001346E8"/>
    <w:rsid w:val="001C714E"/>
    <w:rsid w:val="00205839"/>
    <w:rsid w:val="0025510F"/>
    <w:rsid w:val="002D62F1"/>
    <w:rsid w:val="00391ADF"/>
    <w:rsid w:val="003A5ED7"/>
    <w:rsid w:val="003F534C"/>
    <w:rsid w:val="00496D2F"/>
    <w:rsid w:val="004B1B32"/>
    <w:rsid w:val="00703C30"/>
    <w:rsid w:val="008733E6"/>
    <w:rsid w:val="008E52B7"/>
    <w:rsid w:val="009401D5"/>
    <w:rsid w:val="009864AF"/>
    <w:rsid w:val="00A02C15"/>
    <w:rsid w:val="00A15C92"/>
    <w:rsid w:val="00A6418D"/>
    <w:rsid w:val="00B830BE"/>
    <w:rsid w:val="00C37738"/>
    <w:rsid w:val="00C73896"/>
    <w:rsid w:val="00D35F3E"/>
    <w:rsid w:val="00DB699D"/>
    <w:rsid w:val="00DD2BC1"/>
    <w:rsid w:val="00E20512"/>
    <w:rsid w:val="00E44AC8"/>
    <w:rsid w:val="00FF49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2C15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1346E8"/>
    <w:rPr>
      <w:rFonts w:cs="Times New Roman"/>
      <w:color w:val="0000FF"/>
      <w:u w:val="single"/>
    </w:rPr>
  </w:style>
  <w:style w:type="paragraph" w:styleId="NoSpacing">
    <w:name w:val="No Spacing"/>
    <w:uiPriority w:val="99"/>
    <w:qFormat/>
    <w:rsid w:val="001346E8"/>
  </w:style>
  <w:style w:type="paragraph" w:styleId="BodyText">
    <w:name w:val="Body Text"/>
    <w:basedOn w:val="Normal"/>
    <w:link w:val="BodyTextChar"/>
    <w:uiPriority w:val="99"/>
    <w:rsid w:val="00D35F3E"/>
    <w:pPr>
      <w:widowControl w:val="0"/>
      <w:suppressAutoHyphens/>
      <w:spacing w:after="120" w:line="240" w:lineRule="auto"/>
    </w:pPr>
    <w:rPr>
      <w:rFonts w:ascii="Times New Roman" w:hAnsi="Times New Roman"/>
      <w:kern w:val="2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D35F3E"/>
    <w:rPr>
      <w:rFonts w:ascii="Times New Roman" w:eastAsia="Times New Roman" w:hAnsi="Times New Roman" w:cs="Times New Roman"/>
      <w:kern w:val="2"/>
      <w:sz w:val="24"/>
      <w:szCs w:val="24"/>
    </w:rPr>
  </w:style>
  <w:style w:type="character" w:styleId="Strong">
    <w:name w:val="Strong"/>
    <w:basedOn w:val="DefaultParagraphFont"/>
    <w:uiPriority w:val="99"/>
    <w:qFormat/>
    <w:rsid w:val="00D35F3E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823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23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235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23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23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23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235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23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23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23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82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236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2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23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235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823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school-kuban.ru/zdoro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114</TotalTime>
  <Pages>4</Pages>
  <Words>1516</Words>
  <Characters>8647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333</cp:lastModifiedBy>
  <cp:revision>14</cp:revision>
  <cp:lastPrinted>2019-10-03T11:57:00Z</cp:lastPrinted>
  <dcterms:created xsi:type="dcterms:W3CDTF">2017-01-17T10:34:00Z</dcterms:created>
  <dcterms:modified xsi:type="dcterms:W3CDTF">2019-10-03T11:59:00Z</dcterms:modified>
</cp:coreProperties>
</file>